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AC642F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 w:hint="cs"/>
          <w:b/>
          <w:sz w:val="22"/>
          <w:szCs w:val="22"/>
          <w:rtl/>
        </w:rPr>
        <w:t>1</w:t>
      </w:r>
      <w:r w:rsidR="009B6B29"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4A28C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281DA9" w:rsidP="00281DA9">
            <w:r>
              <w:rPr>
                <w:rFonts w:hint="cs"/>
                <w:rtl/>
              </w:rPr>
              <w:t>06</w:t>
            </w:r>
            <w:r w:rsidR="005763CE">
              <w:rPr>
                <w:rFonts w:hint="cs"/>
                <w:rtl/>
              </w:rPr>
              <w:t>/09/</w:t>
            </w:r>
            <w:r>
              <w:rPr>
                <w:rFonts w:hint="cs"/>
                <w:rtl/>
              </w:rPr>
              <w:t>2020</w:t>
            </w:r>
          </w:p>
        </w:tc>
      </w:tr>
    </w:tbl>
    <w:p w:rsidR="00332AFB" w:rsidRDefault="004A28CE" w:rsidP="00222867">
      <w:pPr>
        <w:rPr>
          <w:rtl/>
        </w:rPr>
      </w:pPr>
    </w:p>
    <w:p w:rsidR="00222867" w:rsidRDefault="004A28CE" w:rsidP="00222867">
      <w:pPr>
        <w:rPr>
          <w:rtl/>
        </w:rPr>
      </w:pPr>
    </w:p>
    <w:p w:rsidR="00222867" w:rsidRDefault="004A28CE" w:rsidP="00222867">
      <w:pPr>
        <w:rPr>
          <w:rtl/>
        </w:rPr>
      </w:pPr>
    </w:p>
    <w:p w:rsidR="00222867" w:rsidRDefault="004A28CE" w:rsidP="00222867">
      <w:pPr>
        <w:rPr>
          <w:rtl/>
        </w:rPr>
      </w:pPr>
    </w:p>
    <w:p w:rsidR="00222867" w:rsidRDefault="004A28CE" w:rsidP="00222867">
      <w:pPr>
        <w:rPr>
          <w:rtl/>
        </w:rPr>
      </w:pPr>
    </w:p>
    <w:p w:rsidR="00222867" w:rsidRDefault="004A28C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4A28C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4A28C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עושה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שימוש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נרחב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במערכות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רבות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ומגוונות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בפלטפורמות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מבוססות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Microsoft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ובכלל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זה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מערכות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הפעלה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, 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OFFICE,  XRM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-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Sharepoint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מיקרוסופט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ישראל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להלן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:"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מיקרוסופט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")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מספקת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וזמינה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24/7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ומבטיחה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בכך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הנדרשות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וזאת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באמצעות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הסכם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Premier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שמבסגרתו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רוכש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מיקרוסופט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בהתאם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המוגדרות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בהסכם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שרוכש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Premier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מספקת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גישה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ומועדפת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מיקרוסופט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: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24*7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לתקלות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מומחים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פרואקטיביים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גישה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למקורות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מידע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והשתתפות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בסדנאות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טכנולוגיות</w:t>
            </w:r>
          </w:p>
          <w:p w:rsidR="006401F5" w:rsidRPr="0053500C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קשר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בין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התומכים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לקבוצות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הפיתוח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המוצרים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במסגרת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טיפול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בתקלות</w:t>
            </w:r>
          </w:p>
        </w:tc>
      </w:tr>
    </w:tbl>
    <w:p w:rsidR="00222867" w:rsidRPr="00AF57E9" w:rsidRDefault="004A28C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4A28C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4A28C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4A28C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A28C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222867" w:rsidRPr="00AF57E9" w:rsidRDefault="00C70AF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מיקרוסופט ישראל בע"מ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222867" w:rsidRPr="00E630D4" w:rsidRDefault="00C70AF8">
            <w:pPr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  <w:lang w:eastAsia="he-IL"/>
              </w:rPr>
            </w:pPr>
            <w:r w:rsidRPr="0008618A">
              <w:rPr>
                <w:rFonts w:ascii="Arial" w:hAnsi="Arial"/>
                <w:b/>
                <w:sz w:val="22"/>
                <w:szCs w:val="22"/>
                <w:rtl/>
              </w:rPr>
              <w:t>511380693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22867" w:rsidRPr="00AF57E9" w:rsidRDefault="00C5304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1,100,000</w:t>
            </w:r>
            <w:r w:rsidR="003C4F4D" w:rsidRPr="006E0B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₪ </w:t>
            </w:r>
            <w:r w:rsidR="006E0BC9" w:rsidRPr="006E0B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281DA9" w:rsidP="007E68A4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31/12/2020-31/01/2022</w:t>
            </w:r>
          </w:p>
        </w:tc>
      </w:tr>
    </w:tbl>
    <w:p w:rsidR="00222867" w:rsidRPr="00AF57E9" w:rsidRDefault="004A28C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4A28C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4A28C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70AF8" w:rsidRPr="00C70AF8" w:rsidRDefault="00C70AF8" w:rsidP="00C70AF8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למיטב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ידיעתי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מסוגלת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לספק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Premier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הדרושים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למשרד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לרבות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בלעדי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מומחי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תוכן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וגישה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למאגרי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המידע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הידועות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לחברה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גישה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עליה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מתבססת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רוב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היכולת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מענה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).</w:t>
            </w:r>
          </w:p>
          <w:p w:rsidR="00572407" w:rsidRPr="00AF57E9" w:rsidRDefault="00C70AF8" w:rsidP="00C70A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נוסף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כן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עפ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בדיקות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אותן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ערכתי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המסוגלת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לספק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פרמייר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לתמיכה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מקצועית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Microsoft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הכוללים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לתיקון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המקור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Microsoft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4A28C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4A28C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C4F4D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763CE" w:rsidP="005763C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763CE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0B2D0EA4" wp14:editId="0B2D0EA5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4A28CE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29243F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29243F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C15642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409575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6735" cy="4124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DB63F5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28CE" w:rsidRDefault="004A28CE">
      <w:r>
        <w:separator/>
      </w:r>
    </w:p>
  </w:endnote>
  <w:endnote w:type="continuationSeparator" w:id="0">
    <w:p w:rsidR="004A28CE" w:rsidRDefault="004A28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5304A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5304A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4A28C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4A28C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28CE" w:rsidRDefault="004A28CE">
      <w:r>
        <w:separator/>
      </w:r>
    </w:p>
  </w:footnote>
  <w:footnote w:type="continuationSeparator" w:id="0">
    <w:p w:rsidR="004A28CE" w:rsidRDefault="004A28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B2D0EDA" wp14:editId="0B2D0EDB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A28C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4A28C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4A28C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4A28C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A28C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4A28C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4A28C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6"/>
  </w:num>
  <w:num w:numId="9">
    <w:abstractNumId w:val="9"/>
  </w:num>
  <w:num w:numId="10">
    <w:abstractNumId w:val="12"/>
  </w:num>
  <w:num w:numId="11">
    <w:abstractNumId w:val="11"/>
  </w:num>
  <w:num w:numId="12">
    <w:abstractNumId w:val="5"/>
  </w:num>
  <w:num w:numId="13">
    <w:abstractNumId w:val="1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B27BD"/>
    <w:rsid w:val="001C3E60"/>
    <w:rsid w:val="00281DA9"/>
    <w:rsid w:val="0029243F"/>
    <w:rsid w:val="002D5C29"/>
    <w:rsid w:val="00303FAF"/>
    <w:rsid w:val="00336CDD"/>
    <w:rsid w:val="003A7D72"/>
    <w:rsid w:val="003C4F4D"/>
    <w:rsid w:val="004A28CE"/>
    <w:rsid w:val="004A4352"/>
    <w:rsid w:val="004E0B2C"/>
    <w:rsid w:val="004F4047"/>
    <w:rsid w:val="00514ED8"/>
    <w:rsid w:val="00522167"/>
    <w:rsid w:val="00572407"/>
    <w:rsid w:val="005763CE"/>
    <w:rsid w:val="006401F5"/>
    <w:rsid w:val="00675430"/>
    <w:rsid w:val="0069620E"/>
    <w:rsid w:val="006E0BC9"/>
    <w:rsid w:val="006F3909"/>
    <w:rsid w:val="00751BDC"/>
    <w:rsid w:val="007548B0"/>
    <w:rsid w:val="007C4A53"/>
    <w:rsid w:val="007E68A4"/>
    <w:rsid w:val="00885C78"/>
    <w:rsid w:val="008B4868"/>
    <w:rsid w:val="00972786"/>
    <w:rsid w:val="00994D39"/>
    <w:rsid w:val="009B6B29"/>
    <w:rsid w:val="009F7FB7"/>
    <w:rsid w:val="00AC642F"/>
    <w:rsid w:val="00B07843"/>
    <w:rsid w:val="00B53C37"/>
    <w:rsid w:val="00B85624"/>
    <w:rsid w:val="00C15642"/>
    <w:rsid w:val="00C43315"/>
    <w:rsid w:val="00C5304A"/>
    <w:rsid w:val="00C63C1A"/>
    <w:rsid w:val="00C70AF8"/>
    <w:rsid w:val="00CD5DD8"/>
    <w:rsid w:val="00DB63F5"/>
    <w:rsid w:val="00DD255C"/>
    <w:rsid w:val="00E630D4"/>
    <w:rsid w:val="00E8203D"/>
    <w:rsid w:val="00F15B21"/>
    <w:rsid w:val="00F423EF"/>
    <w:rsid w:val="00F76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69604FF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543529419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2019-09-24T15:17:27+00:00</SDDocDate>
    <elnewpapaerdate xmlns="276fb107-33e2-4c3f-bae8-9cd5efb2baae" xsi:nil="true"/>
    <SDHebDate xmlns="276fb107-33e2-4c3f-bae8-9cd5efb2baae">כ"ד באלול,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8B2747-2FA5-45CD-8455-8323D229CA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6FAC053-2690-4820-9622-2533AC7084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472</Words>
  <Characters>2364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תמיכה ויעוץ מומחים ( פרמייר ) 2020.docx.</vt:lpstr>
      <vt:lpstr/>
    </vt:vector>
  </TitlesOfParts>
  <Company/>
  <LinksUpToDate>false</LinksUpToDate>
  <CharactersWithSpaces>2831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תמיכה ויעוץ מומחים ( פרמייר ) 2020.docx.</dc:title>
  <dc:creator>Marina Paz</dc:creator>
  <cp:lastModifiedBy>אתי מלאייב</cp:lastModifiedBy>
  <cp:revision>2</cp:revision>
  <dcterms:created xsi:type="dcterms:W3CDTF">2020-11-08T09:20:00Z</dcterms:created>
  <dcterms:modified xsi:type="dcterms:W3CDTF">2020-11-08T09:20:00Z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